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7275210"/>
        <w:docPartObj>
          <w:docPartGallery w:val="Cover Pages"/>
          <w:docPartUnique/>
        </w:docPartObj>
      </w:sdtPr>
      <w:sdtEndPr/>
      <w:sdtContent>
        <w:p w:rsidR="00CE770A" w:rsidRDefault="00CE770A"/>
        <w:p w:rsidR="00CE770A" w:rsidRPr="00CE770A" w:rsidRDefault="00F275A3" w:rsidP="00CE770A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>
                    <wp:simplePos x="0" y="0"/>
                    <wp:positionH relativeFrom="margin">
                      <wp:posOffset>374650</wp:posOffset>
                    </wp:positionH>
                    <wp:positionV relativeFrom="paragraph">
                      <wp:posOffset>1955165</wp:posOffset>
                    </wp:positionV>
                    <wp:extent cx="4699000" cy="1148080"/>
                    <wp:effectExtent l="0" t="0" r="0" b="0"/>
                    <wp:wrapNone/>
                    <wp:docPr id="52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99000" cy="1148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2D07" w:rsidRPr="00441484" w:rsidRDefault="00B93BEC" w:rsidP="00463D6E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004785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004785"/>
                                    <w:sz w:val="52"/>
                                  </w:rPr>
                                  <w:t>What to do following changes to your PCs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26" type="#_x0000_t202" style="position:absolute;margin-left:29.5pt;margin-top:153.95pt;width:370pt;height:90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" filled="f" stroked="f">
                    <v:textbox>
                      <w:txbxContent>
                        <w:p w:rsidR="00DC2D07" w:rsidRPr="00441484" w:rsidRDefault="00B93BEC" w:rsidP="00463D6E">
                          <w:pPr>
                            <w:spacing w:line="240" w:lineRule="auto"/>
                            <w:jc w:val="center"/>
                            <w:rPr>
                              <w:b/>
                              <w:color w:val="004785"/>
                              <w:sz w:val="52"/>
                            </w:rPr>
                          </w:pPr>
                          <w:r>
                            <w:rPr>
                              <w:b/>
                              <w:color w:val="004785"/>
                              <w:sz w:val="52"/>
                            </w:rPr>
                            <w:t>What to do following changes to your PCs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>
                    <wp:simplePos x="0" y="0"/>
                    <wp:positionH relativeFrom="column">
                      <wp:posOffset>-436245</wp:posOffset>
                    </wp:positionH>
                    <wp:positionV relativeFrom="paragraph">
                      <wp:posOffset>448310</wp:posOffset>
                    </wp:positionV>
                    <wp:extent cx="6507480" cy="1270000"/>
                    <wp:effectExtent l="1905" t="0" r="0" b="0"/>
                    <wp:wrapNone/>
                    <wp:docPr id="51" name="Text Box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07480" cy="127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2D07" w:rsidRPr="001B6FB8" w:rsidRDefault="00B93BEC" w:rsidP="001B6FB8">
                                <w:pPr>
                                  <w:spacing w:line="240" w:lineRule="auto"/>
                                  <w:rPr>
                                    <w:b/>
                                    <w:color w:val="009C97"/>
                                    <w:sz w:val="72"/>
                                  </w:rPr>
                                </w:pPr>
                                <w:r>
                                  <w:rPr>
                                    <w:b/>
                                    <w:color w:val="009C97"/>
                                    <w:sz w:val="72"/>
                                  </w:rPr>
                                  <w:t xml:space="preserve">Managing </w:t>
                                </w:r>
                                <w:r w:rsidR="008D0D9C">
                                  <w:rPr>
                                    <w:b/>
                                    <w:color w:val="009C97"/>
                                    <w:sz w:val="72"/>
                                  </w:rPr>
                                  <w:t xml:space="preserve">Static Routes for </w:t>
                                </w:r>
                                <w:r w:rsidR="00310E18">
                                  <w:rPr>
                                    <w:b/>
                                    <w:color w:val="009C97"/>
                                    <w:sz w:val="72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009C97"/>
                                    <w:sz w:val="72"/>
                                  </w:rPr>
                                  <w:t xml:space="preserve"> NHS SWAN Connection</w:t>
                                </w:r>
                                <w:r w:rsidR="00310E18">
                                  <w:rPr>
                                    <w:b/>
                                    <w:color w:val="009C97"/>
                                    <w:sz w:val="7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16" o:spid="_x0000_s1027" type="#_x0000_t202" style="position:absolute;margin-left:-34.35pt;margin-top:35.3pt;width:512.4pt;height:100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" filled="f" stroked="f">
                    <v:textbox style="mso-fit-shape-to-text:t">
                      <w:txbxContent>
                        <w:p w:rsidR="00DC2D07" w:rsidRPr="001B6FB8" w:rsidRDefault="00B93BEC" w:rsidP="001B6FB8">
                          <w:pPr>
                            <w:spacing w:line="240" w:lineRule="auto"/>
                            <w:rPr>
                              <w:b/>
                              <w:color w:val="009C97"/>
                              <w:sz w:val="72"/>
                            </w:rPr>
                          </w:pPr>
                          <w:r>
                            <w:rPr>
                              <w:b/>
                              <w:color w:val="009C97"/>
                              <w:sz w:val="72"/>
                            </w:rPr>
                            <w:t xml:space="preserve">Managing </w:t>
                          </w:r>
                          <w:r w:rsidR="008D0D9C">
                            <w:rPr>
                              <w:b/>
                              <w:color w:val="009C97"/>
                              <w:sz w:val="72"/>
                            </w:rPr>
                            <w:t xml:space="preserve">Static Routes for </w:t>
                          </w:r>
                          <w:r w:rsidR="00310E18">
                            <w:rPr>
                              <w:b/>
                              <w:color w:val="009C97"/>
                              <w:sz w:val="72"/>
                            </w:rPr>
                            <w:t>the</w:t>
                          </w:r>
                          <w:r>
                            <w:rPr>
                              <w:b/>
                              <w:color w:val="009C97"/>
                              <w:sz w:val="72"/>
                            </w:rPr>
                            <w:t xml:space="preserve"> NHS SWAN Connection</w:t>
                          </w:r>
                          <w:r w:rsidR="00310E18">
                            <w:rPr>
                              <w:b/>
                              <w:color w:val="009C97"/>
                              <w:sz w:val="7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6431" behindDoc="1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4545965</wp:posOffset>
                </wp:positionV>
                <wp:extent cx="7821930" cy="4940935"/>
                <wp:effectExtent l="0" t="0" r="0" b="0"/>
                <wp:wrapNone/>
                <wp:docPr id="50" name="Picture 28" descr="DAS_ A4 report pag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DAS_ A4 report page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52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1930" cy="4940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E770A">
            <w:br w:type="page"/>
          </w:r>
          <w:r w:rsidR="007A5D0C">
            <w:lastRenderedPageBreak/>
            <w:softHyphen/>
          </w:r>
        </w:p>
      </w:sdtContent>
    </w:sdt>
    <w:p w:rsidR="002A250B" w:rsidRPr="000170E9" w:rsidRDefault="00B93BEC" w:rsidP="002A250B">
      <w:pPr>
        <w:spacing w:line="240" w:lineRule="auto"/>
        <w:rPr>
          <w:b/>
          <w:color w:val="004785"/>
          <w:sz w:val="36"/>
          <w:szCs w:val="36"/>
        </w:rPr>
      </w:pPr>
      <w:r w:rsidRPr="000170E9">
        <w:rPr>
          <w:b/>
          <w:color w:val="004785"/>
          <w:sz w:val="36"/>
          <w:szCs w:val="36"/>
        </w:rPr>
        <w:t xml:space="preserve">Adding </w:t>
      </w:r>
      <w:r w:rsidR="00911C9D" w:rsidRPr="000170E9">
        <w:rPr>
          <w:b/>
          <w:color w:val="004785"/>
          <w:sz w:val="36"/>
          <w:szCs w:val="36"/>
        </w:rPr>
        <w:t xml:space="preserve">Static Routes for </w:t>
      </w:r>
      <w:r w:rsidR="00D03D12">
        <w:rPr>
          <w:b/>
          <w:color w:val="004785"/>
          <w:sz w:val="36"/>
          <w:szCs w:val="36"/>
        </w:rPr>
        <w:t xml:space="preserve">new </w:t>
      </w:r>
      <w:r w:rsidR="00911C9D" w:rsidRPr="000170E9">
        <w:rPr>
          <w:b/>
          <w:color w:val="004785"/>
          <w:sz w:val="36"/>
          <w:szCs w:val="36"/>
        </w:rPr>
        <w:t>PCs and PCs that have been updated.</w:t>
      </w:r>
      <w:r w:rsidRPr="000170E9">
        <w:rPr>
          <w:b/>
          <w:color w:val="004785"/>
          <w:sz w:val="36"/>
          <w:szCs w:val="36"/>
        </w:rPr>
        <w:t xml:space="preserve"> </w:t>
      </w:r>
    </w:p>
    <w:p w:rsidR="00B93BEC" w:rsidRPr="00694F44" w:rsidRDefault="00B93BEC" w:rsidP="00B93BEC">
      <w:pPr>
        <w:rPr>
          <w:b/>
          <w:i/>
          <w:sz w:val="28"/>
          <w:szCs w:val="28"/>
        </w:rPr>
      </w:pPr>
      <w:r>
        <w:t>If you add a new PC to your network or update</w:t>
      </w:r>
      <w:r w:rsidR="00911C9D">
        <w:t xml:space="preserve"> a PC, </w:t>
      </w:r>
      <w:r>
        <w:t xml:space="preserve">you will have to add a new static route.  </w:t>
      </w:r>
    </w:p>
    <w:p w:rsidR="00945221" w:rsidRPr="00F14412" w:rsidRDefault="00B93BEC" w:rsidP="00B93BEC">
      <w:pPr>
        <w:rPr>
          <w:b/>
        </w:rPr>
      </w:pPr>
      <w:r>
        <w:t>You will need to add 2 static routes to all your PC</w:t>
      </w:r>
      <w:r w:rsidR="00911C9D">
        <w:t>s</w:t>
      </w:r>
      <w:r>
        <w:t xml:space="preserve"> and server to access NHS Services</w:t>
      </w:r>
      <w:r w:rsidR="00911C9D">
        <w:t xml:space="preserve">. </w:t>
      </w:r>
      <w:r w:rsidR="00310E18">
        <w:t>A static route is</w:t>
      </w:r>
      <w:r w:rsidR="00911C9D">
        <w:t xml:space="preserve"> </w:t>
      </w:r>
      <w:r w:rsidR="00383FB8">
        <w:t xml:space="preserve">a </w:t>
      </w:r>
      <w:r w:rsidR="00911C9D">
        <w:t>signpost that point</w:t>
      </w:r>
      <w:r w:rsidR="00310E18">
        <w:t>s</w:t>
      </w:r>
      <w:r w:rsidR="00911C9D">
        <w:t xml:space="preserve"> your practice equipment to the NHS/ SWAN</w:t>
      </w:r>
      <w:r w:rsidR="00D03D12">
        <w:t xml:space="preserve"> </w:t>
      </w:r>
      <w:r w:rsidR="00F00824">
        <w:t>network and</w:t>
      </w:r>
      <w:r w:rsidR="00911C9D">
        <w:t xml:space="preserve"> allow</w:t>
      </w:r>
      <w:r w:rsidR="00310E18">
        <w:t>s</w:t>
      </w:r>
      <w:r w:rsidR="00911C9D">
        <w:t xml:space="preserve"> you to connect to all the service</w:t>
      </w:r>
      <w:r w:rsidR="00F14412">
        <w:t>s</w:t>
      </w:r>
      <w:r w:rsidR="00911C9D">
        <w:t xml:space="preserve"> that you use. To configure a static </w:t>
      </w:r>
      <w:r w:rsidR="00101CB0">
        <w:t>route</w:t>
      </w:r>
      <w:r w:rsidR="0094349F">
        <w:t>,</w:t>
      </w:r>
      <w:r w:rsidR="00F14412">
        <w:t xml:space="preserve"> c</w:t>
      </w:r>
      <w:r w:rsidRPr="00383FB8">
        <w:t xml:space="preserve">lick </w:t>
      </w:r>
      <w:r w:rsidR="00101CB0">
        <w:t xml:space="preserve">on the </w:t>
      </w:r>
      <w:r w:rsidRPr="003D1289">
        <w:rPr>
          <w:b/>
        </w:rPr>
        <w:t>Windows Start</w:t>
      </w:r>
      <w:r>
        <w:t xml:space="preserve"> </w:t>
      </w:r>
      <w:r w:rsidR="00101CB0">
        <w:t xml:space="preserve">button </w:t>
      </w:r>
      <w:r>
        <w:rPr>
          <w:noProof/>
          <w:lang w:eastAsia="en-GB"/>
        </w:rPr>
        <w:drawing>
          <wp:inline distT="0" distB="0" distL="0" distR="0" wp14:anchorId="67505E39" wp14:editId="113BA479">
            <wp:extent cx="457200" cy="342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0E9">
        <w:t xml:space="preserve"> and type CMD.  There is no need to click in a field first.  Just type the letters. The following pop up will be displayed. </w:t>
      </w:r>
      <w:r w:rsidR="00945221">
        <w:t>Right c</w:t>
      </w:r>
      <w:r w:rsidR="000170E9">
        <w:t xml:space="preserve">lick on </w:t>
      </w:r>
      <w:r w:rsidR="000170E9" w:rsidRPr="00F14412">
        <w:rPr>
          <w:b/>
        </w:rPr>
        <w:t>Command Prompt</w:t>
      </w:r>
      <w:r w:rsidR="00945221" w:rsidRPr="00F14412">
        <w:rPr>
          <w:b/>
        </w:rPr>
        <w:t xml:space="preserve"> | Run as administrator</w:t>
      </w:r>
    </w:p>
    <w:p w:rsidR="000170E9" w:rsidRDefault="00945221" w:rsidP="00B93BEC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0F075D" wp14:editId="359A4E2E">
                <wp:simplePos x="0" y="0"/>
                <wp:positionH relativeFrom="column">
                  <wp:posOffset>1752600</wp:posOffset>
                </wp:positionH>
                <wp:positionV relativeFrom="paragraph">
                  <wp:posOffset>356235</wp:posOffset>
                </wp:positionV>
                <wp:extent cx="1447800" cy="468000"/>
                <wp:effectExtent l="0" t="0" r="19050" b="27305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21" w:rsidRPr="00310E18" w:rsidRDefault="00945221" w:rsidP="00945221">
                            <w:pPr>
                              <w:rPr>
                                <w:b/>
                                <w:i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F14412">
                              <w:rPr>
                                <w:color w:val="002060"/>
                                <w:sz w:val="16"/>
                                <w:szCs w:val="16"/>
                              </w:rPr>
                              <w:t>Right click on</w:t>
                            </w:r>
                            <w: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Command Prompt </w:t>
                            </w:r>
                            <w:r w:rsidRPr="00F14412">
                              <w:rPr>
                                <w:color w:val="002060"/>
                                <w:sz w:val="16"/>
                                <w:szCs w:val="16"/>
                              </w:rPr>
                              <w:t>and select</w:t>
                            </w:r>
                            <w: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16"/>
                                <w:szCs w:val="16"/>
                              </w:rPr>
                              <w:t>Run as administrator</w:t>
                            </w:r>
                            <w:r w:rsidRPr="00310E18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F075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8" type="#_x0000_t202" style="position:absolute;margin-left:138pt;margin-top:28.05pt;width:114pt;height:36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" strokecolor="#002060">
                <v:textbox>
                  <w:txbxContent>
                    <w:p w:rsidR="00945221" w:rsidRPr="00310E18" w:rsidRDefault="00945221" w:rsidP="00945221">
                      <w:pPr>
                        <w:rPr>
                          <w:b/>
                          <w:i/>
                          <w:color w:val="002060"/>
                          <w:sz w:val="16"/>
                          <w:szCs w:val="16"/>
                        </w:rPr>
                      </w:pPr>
                      <w:r w:rsidRPr="00F14412">
                        <w:rPr>
                          <w:color w:val="002060"/>
                          <w:sz w:val="16"/>
                          <w:szCs w:val="16"/>
                        </w:rPr>
                        <w:t>Right click on</w:t>
                      </w:r>
                      <w:r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 Command Prompt </w:t>
                      </w:r>
                      <w:r w:rsidRPr="00F14412">
                        <w:rPr>
                          <w:color w:val="002060"/>
                          <w:sz w:val="16"/>
                          <w:szCs w:val="16"/>
                        </w:rPr>
                        <w:t>and select</w:t>
                      </w:r>
                      <w:r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2060"/>
                          <w:sz w:val="16"/>
                          <w:szCs w:val="16"/>
                        </w:rPr>
                        <w:t>Run as administrator</w:t>
                      </w:r>
                      <w:r w:rsidRPr="00310E18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01E0DF" wp14:editId="681CA4D9">
                <wp:simplePos x="0" y="0"/>
                <wp:positionH relativeFrom="column">
                  <wp:posOffset>1416050</wp:posOffset>
                </wp:positionH>
                <wp:positionV relativeFrom="paragraph">
                  <wp:posOffset>551815</wp:posOffset>
                </wp:positionV>
                <wp:extent cx="324000" cy="0"/>
                <wp:effectExtent l="19050" t="19050" r="1905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AD65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1.5pt;margin-top:43.45pt;width:25.5pt;height:0;flip:x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" strokecolor="#92d050">
                <v:stroke endarrow="oval" endarrowwidth="narrow" endarrowlength="short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1448261" cy="241935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42" cy="2427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0E9" w:rsidRDefault="000170E9" w:rsidP="00B93BEC">
      <w:r>
        <w:t>Alternatively</w:t>
      </w:r>
      <w:r w:rsidR="00945221">
        <w:t>,</w:t>
      </w:r>
      <w:r>
        <w:t xml:space="preserve"> click on </w:t>
      </w:r>
      <w:r w:rsidR="0094349F" w:rsidRPr="0094349F">
        <w:rPr>
          <w:b/>
        </w:rPr>
        <w:t>S</w:t>
      </w:r>
      <w:r w:rsidRPr="0094349F">
        <w:rPr>
          <w:b/>
        </w:rPr>
        <w:t>t</w:t>
      </w:r>
      <w:r w:rsidR="0094349F" w:rsidRPr="0094349F">
        <w:rPr>
          <w:b/>
        </w:rPr>
        <w:t>art</w:t>
      </w:r>
      <w:r w:rsidR="0094349F">
        <w:t xml:space="preserve"> and scroll down to </w:t>
      </w:r>
      <w:r w:rsidR="0094349F" w:rsidRPr="0094349F">
        <w:rPr>
          <w:b/>
        </w:rPr>
        <w:t>Windows S</w:t>
      </w:r>
      <w:r w:rsidRPr="0094349F">
        <w:rPr>
          <w:b/>
        </w:rPr>
        <w:t>ystem</w:t>
      </w:r>
      <w:r>
        <w:t xml:space="preserve"> and select </w:t>
      </w:r>
      <w:r w:rsidRPr="0094349F">
        <w:rPr>
          <w:b/>
        </w:rPr>
        <w:t xml:space="preserve">Command Prompt </w:t>
      </w:r>
      <w:r>
        <w:t>as shown below:</w:t>
      </w:r>
    </w:p>
    <w:p w:rsidR="00101CB0" w:rsidRDefault="00945221" w:rsidP="00B93BEC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1403985</wp:posOffset>
                </wp:positionV>
                <wp:extent cx="1080000" cy="612000"/>
                <wp:effectExtent l="0" t="0" r="25400" b="1714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BC0" w:rsidRPr="00310E18" w:rsidRDefault="00F80BC0" w:rsidP="00F80BC0">
                            <w:pPr>
                              <w:rPr>
                                <w:b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F14412"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t>Right click on</w:t>
                            </w:r>
                            <w:r w:rsidRPr="00310E18"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0E18">
                              <w:rPr>
                                <w:b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  <w:t>Command Prompt |More | Run as administrator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82pt;margin-top:110.55pt;width:85.05pt;height:48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" strokecolor="#002060">
                <v:textbox>
                  <w:txbxContent>
                    <w:p w:rsidR="00F80BC0" w:rsidRPr="00310E18" w:rsidRDefault="00F80BC0" w:rsidP="00F80BC0">
                      <w:pPr>
                        <w:rPr>
                          <w:b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F14412">
                        <w:rPr>
                          <w:color w:val="17365D" w:themeColor="text2" w:themeShade="BF"/>
                          <w:sz w:val="16"/>
                          <w:szCs w:val="16"/>
                        </w:rPr>
                        <w:t>Right click on</w:t>
                      </w:r>
                      <w:r w:rsidRPr="00310E18"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 xml:space="preserve"> </w:t>
                      </w:r>
                      <w:r w:rsidRPr="00310E18">
                        <w:rPr>
                          <w:b/>
                          <w:i/>
                          <w:color w:val="17365D" w:themeColor="text2" w:themeShade="BF"/>
                          <w:sz w:val="16"/>
                          <w:szCs w:val="16"/>
                        </w:rPr>
                        <w:t>Command Prompt |More | Run as administrator</w:t>
                      </w:r>
                    </w:p>
                  </w:txbxContent>
                </v:textbox>
              </v:shape>
            </w:pict>
          </mc:Fallback>
        </mc:AlternateContent>
      </w:r>
      <w:r w:rsidR="00A73DE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965EB8" wp14:editId="61BCA3C4">
                <wp:simplePos x="0" y="0"/>
                <wp:positionH relativeFrom="column">
                  <wp:posOffset>1428750</wp:posOffset>
                </wp:positionH>
                <wp:positionV relativeFrom="paragraph">
                  <wp:posOffset>968375</wp:posOffset>
                </wp:positionV>
                <wp:extent cx="3498850" cy="381000"/>
                <wp:effectExtent l="19050" t="0" r="25400" b="381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5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552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112.5pt;margin-top:76.25pt;width:275.5pt;height:30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" strokecolor="#92d050">
                <v:stroke endarrow="oval" endarrowwidth="narrow" endarrowlength="short"/>
              </v:shape>
            </w:pict>
          </mc:Fallback>
        </mc:AlternateContent>
      </w:r>
      <w:r w:rsidR="00A73DE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1704975</wp:posOffset>
                </wp:positionV>
                <wp:extent cx="1276350" cy="0"/>
                <wp:effectExtent l="19050" t="19050" r="19050" b="381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8539F" id="Straight Arrow Connector 53" o:spid="_x0000_s1026" type="#_x0000_t32" style="position:absolute;margin-left:281pt;margin-top:134.25pt;width:100.5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" strokecolor="#92d050">
                <v:stroke endarrow="oval" endarrowwidth="narrow" endarrowlength="short"/>
              </v:shape>
            </w:pict>
          </mc:Fallback>
        </mc:AlternateContent>
      </w:r>
      <w:r w:rsidR="00F275A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738505</wp:posOffset>
                </wp:positionV>
                <wp:extent cx="1079500" cy="349885"/>
                <wp:effectExtent l="6350" t="5080" r="9525" b="6985"/>
                <wp:wrapNone/>
                <wp:docPr id="4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CB0" w:rsidRPr="00310E18" w:rsidRDefault="00F80BC0">
                            <w:pPr>
                              <w:rPr>
                                <w:b/>
                                <w:i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F14412">
                              <w:rPr>
                                <w:color w:val="002060"/>
                                <w:sz w:val="16"/>
                                <w:szCs w:val="16"/>
                              </w:rPr>
                              <w:t>Point to</w:t>
                            </w:r>
                            <w:r w:rsidR="00101CB0" w:rsidRPr="00310E18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01CB0" w:rsidRPr="00310E18">
                              <w:rPr>
                                <w:b/>
                                <w:i/>
                                <w:color w:val="002060"/>
                                <w:sz w:val="16"/>
                                <w:szCs w:val="16"/>
                              </w:rPr>
                              <w:t>Windows System</w:t>
                            </w:r>
                            <w:r w:rsidR="00101CB0" w:rsidRPr="00310E18"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9pt;margin-top:58.15pt;width:85pt;height:27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" strokecolor="#002060">
                <v:textbox>
                  <w:txbxContent>
                    <w:p w:rsidR="00101CB0" w:rsidRPr="00310E18" w:rsidRDefault="00F80BC0">
                      <w:pPr>
                        <w:rPr>
                          <w:b/>
                          <w:i/>
                          <w:color w:val="002060"/>
                          <w:sz w:val="16"/>
                          <w:szCs w:val="16"/>
                        </w:rPr>
                      </w:pPr>
                      <w:r w:rsidRPr="00F14412">
                        <w:rPr>
                          <w:color w:val="002060"/>
                          <w:sz w:val="16"/>
                          <w:szCs w:val="16"/>
                        </w:rPr>
                        <w:t>Point to</w:t>
                      </w:r>
                      <w:r w:rsidR="00101CB0" w:rsidRPr="00310E18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="00101CB0" w:rsidRPr="00310E18">
                        <w:rPr>
                          <w:b/>
                          <w:i/>
                          <w:color w:val="002060"/>
                          <w:sz w:val="16"/>
                          <w:szCs w:val="16"/>
                        </w:rPr>
                        <w:t>Windows System</w:t>
                      </w:r>
                      <w:r w:rsidR="00101CB0" w:rsidRPr="00310E18">
                        <w:rPr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275A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237490</wp:posOffset>
                </wp:positionV>
                <wp:extent cx="425450" cy="6350"/>
                <wp:effectExtent l="44450" t="37465" r="6350" b="41910"/>
                <wp:wrapNone/>
                <wp:docPr id="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E2F79" id="AutoShape 34" o:spid="_x0000_s1026" type="#_x0000_t32" style="position:absolute;margin-left:227pt;margin-top:18.7pt;width:33.5pt;height: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" strokecolor="#1f497d [3215]">
                <v:stroke endarrow="oval" endarrowwidth="narrow" endarrowlength="short"/>
              </v:shape>
            </w:pict>
          </mc:Fallback>
        </mc:AlternateContent>
      </w:r>
      <w:r w:rsidR="00F80BC0" w:rsidRPr="00F80BC0">
        <w:rPr>
          <w:noProof/>
          <w:lang w:eastAsia="en-GB"/>
        </w:rPr>
        <w:drawing>
          <wp:inline distT="0" distB="0" distL="0" distR="0">
            <wp:extent cx="4766805" cy="2108200"/>
            <wp:effectExtent l="19050" t="1905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35" cy="2112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0E9" w:rsidRDefault="000170E9">
      <w:r>
        <w:br w:type="page"/>
      </w:r>
    </w:p>
    <w:p w:rsidR="000045DF" w:rsidRDefault="000045DF" w:rsidP="00B93BEC">
      <w:r>
        <w:lastRenderedPageBreak/>
        <w:t xml:space="preserve">You may be presented with a </w:t>
      </w:r>
      <w:r w:rsidR="00383FB8">
        <w:t xml:space="preserve">pop- up </w:t>
      </w:r>
      <w:r>
        <w:t xml:space="preserve">asking if you want to make changes.  If so, </w:t>
      </w:r>
      <w:r w:rsidRPr="000045DF">
        <w:t>c</w:t>
      </w:r>
      <w:r w:rsidR="00B93BEC" w:rsidRPr="000045DF">
        <w:rPr>
          <w:i/>
        </w:rPr>
        <w:t>lick</w:t>
      </w:r>
      <w:r w:rsidR="00B93BEC">
        <w:t xml:space="preserve"> </w:t>
      </w:r>
      <w:r w:rsidR="00B93BEC" w:rsidRPr="000045DF">
        <w:rPr>
          <w:b/>
        </w:rPr>
        <w:t xml:space="preserve">YES </w:t>
      </w:r>
      <w:r w:rsidRPr="0094349F">
        <w:rPr>
          <w:b/>
        </w:rPr>
        <w:t xml:space="preserve">The </w:t>
      </w:r>
      <w:r w:rsidR="00383FB8" w:rsidRPr="0094349F">
        <w:rPr>
          <w:b/>
        </w:rPr>
        <w:t xml:space="preserve">Administrator: </w:t>
      </w:r>
      <w:r w:rsidR="00B93BEC" w:rsidRPr="0094349F">
        <w:rPr>
          <w:b/>
        </w:rPr>
        <w:t xml:space="preserve">Command </w:t>
      </w:r>
      <w:r w:rsidR="00383FB8" w:rsidRPr="0094349F">
        <w:rPr>
          <w:b/>
        </w:rPr>
        <w:t xml:space="preserve">Prompt </w:t>
      </w:r>
      <w:r w:rsidR="00B93BEC">
        <w:t>window</w:t>
      </w:r>
      <w:r>
        <w:t xml:space="preserve"> will be displayed as picture below. Type - </w:t>
      </w:r>
      <w:r w:rsidRPr="00945221">
        <w:rPr>
          <w:b/>
        </w:rPr>
        <w:t>route print</w:t>
      </w:r>
      <w:r>
        <w:t xml:space="preserve"> and press </w:t>
      </w:r>
      <w:r w:rsidR="00383FB8" w:rsidRPr="0094349F">
        <w:rPr>
          <w:b/>
        </w:rPr>
        <w:t>E</w:t>
      </w:r>
      <w:r w:rsidRPr="0094349F">
        <w:rPr>
          <w:b/>
        </w:rPr>
        <w:t xml:space="preserve">nter </w:t>
      </w:r>
      <w:r>
        <w:t xml:space="preserve">on your keyboard. </w:t>
      </w:r>
    </w:p>
    <w:p w:rsidR="000045DF" w:rsidRDefault="00F275A3" w:rsidP="00B93B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992505</wp:posOffset>
                </wp:positionV>
                <wp:extent cx="654050" cy="1054100"/>
                <wp:effectExtent l="0" t="19050" r="50800" b="31750"/>
                <wp:wrapNone/>
                <wp:docPr id="4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050" cy="10541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D4C3B" id="AutoShape 40" o:spid="_x0000_s1026" type="#_x0000_t32" style="position:absolute;margin-left:68.5pt;margin-top:78.15pt;width:51.5pt;height:8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" strokecolor="#92d050">
                <v:stroke endarrow="oval" endarrowwidth="narrow" endarrowlength="short"/>
              </v:shape>
            </w:pict>
          </mc:Fallback>
        </mc:AlternateContent>
      </w:r>
      <w:r w:rsidR="000045DF">
        <w:rPr>
          <w:noProof/>
          <w:lang w:eastAsia="en-GB"/>
        </w:rPr>
        <w:drawing>
          <wp:inline distT="0" distB="0" distL="0" distR="0" wp14:anchorId="23918899" wp14:editId="081103D9">
            <wp:extent cx="4799030" cy="17843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8447" cy="1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DF" w:rsidRDefault="00F275A3" w:rsidP="00B93B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117475</wp:posOffset>
                </wp:positionV>
                <wp:extent cx="2057400" cy="412750"/>
                <wp:effectExtent l="12700" t="8890" r="6350" b="6985"/>
                <wp:wrapNone/>
                <wp:docPr id="4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5DF" w:rsidRPr="00310E18" w:rsidRDefault="00383FB8" w:rsidP="000045DF">
                            <w:pPr>
                              <w:rPr>
                                <w:b/>
                                <w:i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T</w:t>
                            </w:r>
                            <w:r w:rsidRPr="00F14412"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t>ype</w:t>
                            </w:r>
                            <w:r w:rsidR="000045DF" w:rsidRPr="00310E18"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route print </w:t>
                            </w:r>
                            <w:r w:rsidR="000045DF" w:rsidRPr="00F14412"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t>next to system32&gt;</w:t>
                            </w:r>
                            <w:r w:rsidRPr="00F14412"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 and press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>E</w:t>
                            </w:r>
                            <w:r w:rsidR="00310E18">
                              <w:rPr>
                                <w:b/>
                                <w:color w:val="17365D" w:themeColor="text2" w:themeShade="BF"/>
                                <w:sz w:val="16"/>
                                <w:szCs w:val="16"/>
                              </w:rPr>
                              <w:t xml:space="preserve">nter </w:t>
                            </w:r>
                            <w:r w:rsidR="00310E18" w:rsidRPr="00F14412"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t>on your keyboard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7pt;margin-top:9.25pt;width:162pt;height:3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" strokecolor="#002060">
                <v:textbox>
                  <w:txbxContent>
                    <w:p w:rsidR="000045DF" w:rsidRPr="00310E18" w:rsidRDefault="00383FB8" w:rsidP="000045DF">
                      <w:pPr>
                        <w:rPr>
                          <w:b/>
                          <w:i/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T</w:t>
                      </w:r>
                      <w:r w:rsidRPr="00F14412">
                        <w:rPr>
                          <w:color w:val="17365D" w:themeColor="text2" w:themeShade="BF"/>
                          <w:sz w:val="16"/>
                          <w:szCs w:val="16"/>
                        </w:rPr>
                        <w:t>ype</w:t>
                      </w:r>
                      <w:r w:rsidR="000045DF" w:rsidRPr="00310E18"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 xml:space="preserve"> route print </w:t>
                      </w:r>
                      <w:r w:rsidR="000045DF" w:rsidRPr="00F14412">
                        <w:rPr>
                          <w:color w:val="17365D" w:themeColor="text2" w:themeShade="BF"/>
                          <w:sz w:val="16"/>
                          <w:szCs w:val="16"/>
                        </w:rPr>
                        <w:t>next to system32&gt;</w:t>
                      </w:r>
                      <w:r w:rsidRPr="00F14412">
                        <w:rPr>
                          <w:color w:val="17365D" w:themeColor="text2" w:themeShade="BF"/>
                          <w:sz w:val="16"/>
                          <w:szCs w:val="16"/>
                        </w:rPr>
                        <w:t xml:space="preserve"> and press </w:t>
                      </w:r>
                      <w:r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>E</w:t>
                      </w:r>
                      <w:r w:rsidR="00310E18">
                        <w:rPr>
                          <w:b/>
                          <w:color w:val="17365D" w:themeColor="text2" w:themeShade="BF"/>
                          <w:sz w:val="16"/>
                          <w:szCs w:val="16"/>
                        </w:rPr>
                        <w:t xml:space="preserve">nter </w:t>
                      </w:r>
                      <w:r w:rsidR="00310E18" w:rsidRPr="00F14412">
                        <w:rPr>
                          <w:color w:val="17365D" w:themeColor="text2" w:themeShade="BF"/>
                          <w:sz w:val="16"/>
                          <w:szCs w:val="16"/>
                        </w:rPr>
                        <w:t>on your keyboard</w:t>
                      </w:r>
                    </w:p>
                  </w:txbxContent>
                </v:textbox>
              </v:shape>
            </w:pict>
          </mc:Fallback>
        </mc:AlternateContent>
      </w:r>
    </w:p>
    <w:p w:rsidR="000045DF" w:rsidRDefault="000045DF"/>
    <w:p w:rsidR="00B93BEC" w:rsidRDefault="000045DF" w:rsidP="00B93BEC">
      <w:r>
        <w:t xml:space="preserve">Pictured below is the text that will be displayed after entering route print as described </w:t>
      </w:r>
      <w:r w:rsidR="00945221">
        <w:t>above</w:t>
      </w:r>
      <w:r>
        <w:t>:</w:t>
      </w:r>
    </w:p>
    <w:p w:rsidR="00CE770A" w:rsidRDefault="00945221">
      <w:r>
        <w:rPr>
          <w:noProof/>
          <w:lang w:eastAsia="en-GB"/>
        </w:rPr>
        <w:drawing>
          <wp:inline distT="0" distB="0" distL="0" distR="0" wp14:anchorId="32189784" wp14:editId="74798149">
            <wp:extent cx="3162300" cy="200025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5221" w:rsidRDefault="00945221" w:rsidP="00945221"/>
    <w:p w:rsidR="00945221" w:rsidRDefault="00B13CD8" w:rsidP="00945221">
      <w:r>
        <w:t xml:space="preserve">The text should say </w:t>
      </w:r>
      <w:r w:rsidR="00F14412" w:rsidRPr="00F14412">
        <w:rPr>
          <w:b/>
        </w:rPr>
        <w:t>P</w:t>
      </w:r>
      <w:r w:rsidRPr="00F14412">
        <w:rPr>
          <w:b/>
        </w:rPr>
        <w:t>ersistent Routes: None</w:t>
      </w:r>
      <w:r>
        <w:t xml:space="preserve"> as displayed above</w:t>
      </w:r>
      <w:r w:rsidR="00945221">
        <w:t xml:space="preserve"> and y</w:t>
      </w:r>
      <w:r>
        <w:t xml:space="preserve">ou </w:t>
      </w:r>
      <w:r w:rsidR="00383FB8">
        <w:t xml:space="preserve">will </w:t>
      </w:r>
      <w:r>
        <w:t>need to enter the 2 static route</w:t>
      </w:r>
      <w:r w:rsidR="00310E18">
        <w:t>s</w:t>
      </w:r>
      <w:r>
        <w:t xml:space="preserve"> </w:t>
      </w:r>
      <w:r w:rsidR="00310E18">
        <w:t>requir</w:t>
      </w:r>
      <w:r>
        <w:t xml:space="preserve">ed. </w:t>
      </w:r>
      <w:r w:rsidR="00945221">
        <w:t xml:space="preserve"> </w:t>
      </w:r>
    </w:p>
    <w:p w:rsidR="00945221" w:rsidRDefault="00945221" w:rsidP="00945221">
      <w:pPr>
        <w:pStyle w:val="ListParagraph"/>
        <w:ind w:hanging="720"/>
      </w:pPr>
      <w:r w:rsidRPr="00945221">
        <w:rPr>
          <w:b/>
        </w:rPr>
        <w:t>NOTE</w:t>
      </w:r>
      <w:r>
        <w:t>: Please note you may have a route 0.0.0.0, this is for the internet to work so do not remove!</w:t>
      </w:r>
    </w:p>
    <w:p w:rsidR="00543CCF" w:rsidRDefault="00543CCF" w:rsidP="00543CCF">
      <w:pPr>
        <w:pStyle w:val="ListParagraph"/>
      </w:pPr>
      <w:r w:rsidRPr="00543CCF">
        <w:t>The following uses the IP Address of 192.168.1.8 for the CAT20 address</w:t>
      </w:r>
      <w:r>
        <w:t>. If your CAT20 has a different IP address, please change accordingly</w:t>
      </w:r>
    </w:p>
    <w:p w:rsidR="00543CCF" w:rsidRDefault="00543CCF" w:rsidP="00945221">
      <w:pPr>
        <w:pStyle w:val="ListParagraph"/>
        <w:ind w:hanging="720"/>
      </w:pPr>
    </w:p>
    <w:p w:rsidR="00543CCF" w:rsidRDefault="00543CCF" w:rsidP="00945221">
      <w:pPr>
        <w:pStyle w:val="ListParagraph"/>
        <w:ind w:hanging="720"/>
        <w:rPr>
          <w:b/>
        </w:rPr>
      </w:pPr>
      <w:r>
        <w:rPr>
          <w:b/>
        </w:rPr>
        <w:t>Your CAT20 IP address is</w:t>
      </w:r>
      <w:r w:rsidR="00F14412">
        <w:rPr>
          <w:b/>
        </w:rPr>
        <w:t>:</w:t>
      </w:r>
      <w:r>
        <w:rPr>
          <w:b/>
        </w:rPr>
        <w:t xml:space="preserve"> </w:t>
      </w:r>
    </w:p>
    <w:p w:rsidR="00543CCF" w:rsidRPr="00F14412" w:rsidRDefault="00F14412" w:rsidP="00945221">
      <w:pPr>
        <w:pStyle w:val="ListParagraph"/>
        <w:ind w:hanging="720"/>
        <w:rPr>
          <w:i/>
        </w:rPr>
      </w:pPr>
      <w:r w:rsidRPr="00F14412">
        <w:rPr>
          <w:i/>
        </w:rPr>
        <w:t xml:space="preserve">(Engineer installing the device to enter IP address </w:t>
      </w:r>
      <w:r w:rsidR="0094349F">
        <w:rPr>
          <w:i/>
        </w:rPr>
        <w:t xml:space="preserve">of the CAT 20 </w:t>
      </w:r>
      <w:r w:rsidRPr="00F14412">
        <w:rPr>
          <w:i/>
        </w:rPr>
        <w:t>here)</w:t>
      </w:r>
    </w:p>
    <w:p w:rsidR="00543CCF" w:rsidRDefault="00543CCF" w:rsidP="00945221">
      <w:pPr>
        <w:pStyle w:val="ListParagraph"/>
        <w:ind w:hanging="720"/>
        <w:rPr>
          <w:b/>
        </w:rPr>
      </w:pPr>
    </w:p>
    <w:p w:rsidR="0094349F" w:rsidRDefault="0094349F">
      <w:pPr>
        <w:rPr>
          <w:b/>
        </w:rPr>
      </w:pPr>
      <w:r>
        <w:rPr>
          <w:b/>
        </w:rPr>
        <w:br w:type="page"/>
      </w:r>
    </w:p>
    <w:p w:rsidR="00543CCF" w:rsidRDefault="0094349F" w:rsidP="00945221">
      <w:pPr>
        <w:pStyle w:val="ListParagraph"/>
        <w:ind w:hanging="720"/>
      </w:pPr>
      <w:r>
        <w:lastRenderedPageBreak/>
        <w:t>Click next to Persistent Routes: None as displayed on the previous page -</w:t>
      </w:r>
    </w:p>
    <w:p w:rsidR="0034492A" w:rsidRPr="00A015A5" w:rsidRDefault="0034492A" w:rsidP="0034492A">
      <w:r>
        <w:t xml:space="preserve">Type </w:t>
      </w:r>
      <w:r w:rsidRPr="0034492A">
        <w:rPr>
          <w:b/>
          <w:i/>
        </w:rPr>
        <w:t xml:space="preserve">route –p </w:t>
      </w:r>
      <w:proofErr w:type="gramStart"/>
      <w:r w:rsidRPr="0034492A">
        <w:rPr>
          <w:b/>
          <w:i/>
        </w:rPr>
        <w:t>add</w:t>
      </w:r>
      <w:proofErr w:type="gramEnd"/>
      <w:r w:rsidRPr="0034492A">
        <w:rPr>
          <w:b/>
          <w:i/>
        </w:rPr>
        <w:t xml:space="preserve"> 10.240.0.0 mask 255.240.0.0 192.168.1.8 </w:t>
      </w:r>
    </w:p>
    <w:p w:rsidR="0034492A" w:rsidRPr="00A015A5" w:rsidRDefault="0034492A" w:rsidP="0034492A">
      <w:r>
        <w:t xml:space="preserve">Press </w:t>
      </w:r>
      <w:r w:rsidRPr="0094349F">
        <w:rPr>
          <w:b/>
        </w:rPr>
        <w:t>Enter</w:t>
      </w:r>
      <w:r>
        <w:t xml:space="preserve"> on your keyboard</w:t>
      </w:r>
    </w:p>
    <w:p w:rsidR="0034492A" w:rsidRPr="00A015A5" w:rsidRDefault="0034492A" w:rsidP="0034492A">
      <w:r w:rsidRPr="00A015A5">
        <w:t>Type</w:t>
      </w:r>
      <w:r w:rsidRPr="0034492A">
        <w:rPr>
          <w:b/>
          <w:i/>
        </w:rPr>
        <w:t xml:space="preserve"> route –p </w:t>
      </w:r>
      <w:proofErr w:type="gramStart"/>
      <w:r w:rsidRPr="0034492A">
        <w:rPr>
          <w:b/>
          <w:i/>
        </w:rPr>
        <w:t>add</w:t>
      </w:r>
      <w:proofErr w:type="gramEnd"/>
      <w:r w:rsidRPr="0034492A">
        <w:rPr>
          <w:b/>
          <w:i/>
        </w:rPr>
        <w:t xml:space="preserve"> 164.134.0.0 mask 255.255.0.0 192.168.1.8</w:t>
      </w:r>
    </w:p>
    <w:p w:rsidR="0034492A" w:rsidRDefault="0034492A" w:rsidP="0034492A">
      <w:r>
        <w:t xml:space="preserve">Press </w:t>
      </w:r>
      <w:r w:rsidRPr="0094349F">
        <w:rPr>
          <w:b/>
        </w:rPr>
        <w:t xml:space="preserve">Enter </w:t>
      </w:r>
      <w:r>
        <w:t>on your keyboard</w:t>
      </w:r>
    </w:p>
    <w:p w:rsidR="0034492A" w:rsidRDefault="0034492A">
      <w:r>
        <w:t>Pictured below is the command prompt with the 2 routes you have added displayed in the text:</w:t>
      </w:r>
    </w:p>
    <w:p w:rsidR="0034492A" w:rsidRPr="00A015A5" w:rsidRDefault="0034492A" w:rsidP="0034492A">
      <w:r>
        <w:rPr>
          <w:noProof/>
          <w:lang w:eastAsia="en-GB"/>
        </w:rPr>
        <w:drawing>
          <wp:inline distT="0" distB="0" distL="0" distR="0" wp14:anchorId="7BCB78E8" wp14:editId="47EA58E3">
            <wp:extent cx="5181600" cy="1401317"/>
            <wp:effectExtent l="19050" t="19050" r="1905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2501" cy="14096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3CD8" w:rsidRDefault="00B13CD8"/>
    <w:p w:rsidR="00B13CD8" w:rsidRDefault="00310E18" w:rsidP="00B13CD8">
      <w:proofErr w:type="gramStart"/>
      <w:r w:rsidRPr="00310E18">
        <w:rPr>
          <w:b/>
        </w:rPr>
        <w:t>Note:-</w:t>
      </w:r>
      <w:proofErr w:type="gramEnd"/>
      <w:r w:rsidR="00B13CD8">
        <w:t xml:space="preserve"> </w:t>
      </w:r>
      <w:r>
        <w:t>T</w:t>
      </w:r>
      <w:r w:rsidR="00B13CD8">
        <w:t xml:space="preserve">his is an example and your routes should have Gateway Address </w:t>
      </w:r>
      <w:r w:rsidR="00543CCF">
        <w:t>of your CAT20 IP Address.</w:t>
      </w:r>
    </w:p>
    <w:p w:rsidR="00B13CD8" w:rsidRDefault="00B13CD8" w:rsidP="00B13CD8">
      <w:r>
        <w:t xml:space="preserve">You now need to confirm the routes </w:t>
      </w:r>
      <w:r w:rsidR="00383FB8">
        <w:t xml:space="preserve">that </w:t>
      </w:r>
      <w:r>
        <w:t xml:space="preserve">you added </w:t>
      </w:r>
      <w:r w:rsidR="00543CCF">
        <w:t>have been entered correctly.</w:t>
      </w:r>
    </w:p>
    <w:p w:rsidR="00543CCF" w:rsidRDefault="00543CCF" w:rsidP="00B13CD8">
      <w:r>
        <w:t xml:space="preserve">Type </w:t>
      </w:r>
      <w:r w:rsidRPr="00543CCF">
        <w:rPr>
          <w:b/>
          <w:i/>
        </w:rPr>
        <w:t>route print</w:t>
      </w:r>
    </w:p>
    <w:p w:rsidR="00B13CD8" w:rsidRDefault="00B13CD8" w:rsidP="00B13CD8">
      <w:r>
        <w:t xml:space="preserve">Scroll up to IPv4 Route Table Persistent Routes.  The 2 new static routes should be displayed as </w:t>
      </w:r>
      <w:r w:rsidR="00310E18">
        <w:t>s</w:t>
      </w:r>
      <w:r w:rsidR="00383FB8">
        <w:t>h</w:t>
      </w:r>
      <w:r w:rsidR="00310E18">
        <w:t xml:space="preserve">own </w:t>
      </w:r>
      <w:r>
        <w:t>in the box below</w:t>
      </w:r>
      <w:r w:rsidR="0094349F">
        <w:t>:</w:t>
      </w:r>
    </w:p>
    <w:p w:rsidR="00B13CD8" w:rsidRDefault="0034492A" w:rsidP="00B13CD8">
      <w:r>
        <w:rPr>
          <w:noProof/>
          <w:lang w:eastAsia="en-GB"/>
        </w:rPr>
        <w:drawing>
          <wp:inline distT="0" distB="0" distL="0" distR="0" wp14:anchorId="14D85B6D" wp14:editId="4B382509">
            <wp:extent cx="3613150" cy="2005385"/>
            <wp:effectExtent l="19050" t="19050" r="2540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1143" cy="20153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3CCF" w:rsidRDefault="00543CCF" w:rsidP="00543CCF">
      <w:proofErr w:type="gramStart"/>
      <w:r w:rsidRPr="00310E18">
        <w:rPr>
          <w:b/>
        </w:rPr>
        <w:t>Note:-</w:t>
      </w:r>
      <w:proofErr w:type="gramEnd"/>
      <w:r>
        <w:t xml:space="preserve"> This is an example and your routes should have Gateway Address of your CAT20 IP Address.</w:t>
      </w:r>
    </w:p>
    <w:p w:rsidR="007E67FA" w:rsidRDefault="00310E18" w:rsidP="00075D2D">
      <w:r>
        <w:t xml:space="preserve">If the 2 static routes are displayed, you can now close the </w:t>
      </w:r>
      <w:r w:rsidR="00383FB8">
        <w:t>Command P</w:t>
      </w:r>
      <w:r w:rsidR="00B13CD8">
        <w:t>rompt</w:t>
      </w:r>
      <w:r w:rsidR="00383FB8">
        <w:t xml:space="preserve"> window</w:t>
      </w:r>
      <w:r>
        <w:t xml:space="preserve">. </w:t>
      </w:r>
      <w:r w:rsidR="00AE3BCB">
        <w:t xml:space="preserve">You will </w:t>
      </w:r>
      <w:r w:rsidR="00383FB8">
        <w:t xml:space="preserve">now </w:t>
      </w:r>
      <w:r w:rsidR="00AE3BCB">
        <w:t xml:space="preserve">be able to connect to </w:t>
      </w:r>
      <w:r w:rsidR="00383FB8">
        <w:t xml:space="preserve">all your </w:t>
      </w:r>
      <w:r w:rsidR="00AE3BCB">
        <w:t xml:space="preserve">NHS services. </w:t>
      </w:r>
      <w:r w:rsidR="00645DE0">
        <w:br w:type="page"/>
      </w:r>
    </w:p>
    <w:p w:rsidR="007E67FA" w:rsidRDefault="007E67FA" w:rsidP="00075D2D">
      <w:r>
        <w:lastRenderedPageBreak/>
        <w:t>As an example</w:t>
      </w:r>
      <w:r w:rsidR="0094349F">
        <w:t>,</w:t>
      </w:r>
      <w:r>
        <w:t xml:space="preserve"> picture below is the log in window for eOp</w:t>
      </w:r>
      <w:r w:rsidR="00383FB8">
        <w:t>h</w:t>
      </w:r>
      <w:r>
        <w:t>thalmic</w:t>
      </w:r>
      <w:r w:rsidR="00383FB8">
        <w:t xml:space="preserve"> Web Payments</w:t>
      </w:r>
      <w:r>
        <w:t>. You should now be able to log on</w:t>
      </w:r>
      <w:r w:rsidR="00383FB8">
        <w:t xml:space="preserve"> from the new PC.</w:t>
      </w:r>
      <w:r>
        <w:t xml:space="preserve"> </w:t>
      </w:r>
    </w:p>
    <w:p w:rsidR="007E67FA" w:rsidRDefault="007E67FA" w:rsidP="00075D2D"/>
    <w:p w:rsidR="00075D2D" w:rsidRPr="00075D2D" w:rsidRDefault="00645DE0" w:rsidP="00075D2D">
      <w:r>
        <w:rPr>
          <w:noProof/>
          <w:lang w:eastAsia="en-GB"/>
        </w:rPr>
        <w:drawing>
          <wp:inline distT="0" distB="0" distL="0" distR="0" wp14:anchorId="13DACB3C" wp14:editId="4BB3876D">
            <wp:extent cx="5731510" cy="2132965"/>
            <wp:effectExtent l="19050" t="19050" r="2159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2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275A3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-867410</wp:posOffset>
            </wp:positionV>
            <wp:extent cx="7562850" cy="10678160"/>
            <wp:effectExtent l="0" t="0" r="0" b="0"/>
            <wp:wrapNone/>
            <wp:docPr id="44" name="Picture 21" descr="DAS_page bottom left_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AS_page bottom left_decor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5D2D" w:rsidRPr="00075D2D" w:rsidSect="00CE770A">
      <w:footerReference w:type="default" r:id="rId18"/>
      <w:headerReference w:type="firs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776" w:rsidRDefault="00CF3776" w:rsidP="00CE770A">
      <w:pPr>
        <w:spacing w:after="0" w:line="240" w:lineRule="auto"/>
      </w:pPr>
      <w:r>
        <w:separator/>
      </w:r>
    </w:p>
  </w:endnote>
  <w:endnote w:type="continuationSeparator" w:id="0">
    <w:p w:rsidR="00CF3776" w:rsidRDefault="00CF3776" w:rsidP="00CE7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D07" w:rsidRDefault="002878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5200650</wp:posOffset>
          </wp:positionH>
          <wp:positionV relativeFrom="margin">
            <wp:posOffset>9060815</wp:posOffset>
          </wp:positionV>
          <wp:extent cx="1123950" cy="489585"/>
          <wp:effectExtent l="0" t="0" r="0" b="0"/>
          <wp:wrapSquare wrapText="bothSides"/>
          <wp:docPr id="38" name="Picture 38" descr="\\heffalump\hqdata\execoffBCS\01 Communications\Strategy\Comms Projects\Active Projects\Design Projects (PL)\IT rebrand\Assets\DAS visual identity typography dev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heffalump\hqdata\execoffBCS\01 Communications\Strategy\Comms Projects\Active Projects\Design Projects (PL)\IT rebrand\Assets\DAS visual identity typography devic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C2D07" w:rsidRDefault="00DC2D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776" w:rsidRDefault="00CF3776" w:rsidP="00CE770A">
      <w:pPr>
        <w:spacing w:after="0" w:line="240" w:lineRule="auto"/>
      </w:pPr>
      <w:r>
        <w:separator/>
      </w:r>
    </w:p>
  </w:footnote>
  <w:footnote w:type="continuationSeparator" w:id="0">
    <w:p w:rsidR="00CF3776" w:rsidRDefault="00CF3776" w:rsidP="00CE7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D07" w:rsidRDefault="00DC2D0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-609600</wp:posOffset>
          </wp:positionH>
          <wp:positionV relativeFrom="margin">
            <wp:posOffset>-539115</wp:posOffset>
          </wp:positionV>
          <wp:extent cx="1724660" cy="751205"/>
          <wp:effectExtent l="0" t="0" r="0" b="0"/>
          <wp:wrapSquare wrapText="bothSides"/>
          <wp:docPr id="39" name="Picture 4" descr="\\heffalump\hqdata\execoffBCS\01 Communications\Strategy\Comms Projects\Active Projects\Design Projects (PL)\IT rebrand\Assets\DAS visual identity typography dev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heffalump\hqdata\execoffBCS\01 Communications\Strategy\Comms Projects\Active Projects\Design Projects (PL)\IT rebrand\Assets\DAS visual identity typography devic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751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5624195</wp:posOffset>
          </wp:positionH>
          <wp:positionV relativeFrom="margin">
            <wp:posOffset>-653415</wp:posOffset>
          </wp:positionV>
          <wp:extent cx="852805" cy="914400"/>
          <wp:effectExtent l="19050" t="0" r="4445" b="0"/>
          <wp:wrapSquare wrapText="bothSides"/>
          <wp:docPr id="40" name="Picture 40" descr="\\heffalump\hqdata\execoffBCS\01 Communications\Strategy\Comms Projects\Active Projects\Design Projects (PL)\IT rebrand\Assets\NHS NSS logo large png c2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effalump\hqdata\execoffBCS\01 Communications\Strategy\Comms Projects\Active Projects\Design Projects (PL)\IT rebrand\Assets\NHS NSS logo large png c200px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259"/>
    <w:multiLevelType w:val="hybridMultilevel"/>
    <w:tmpl w:val="73A057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82B28"/>
    <w:multiLevelType w:val="hybridMultilevel"/>
    <w:tmpl w:val="D2C8F1B6"/>
    <w:lvl w:ilvl="0" w:tplc="0809000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42" w:hanging="360"/>
      </w:pPr>
      <w:rPr>
        <w:rFonts w:ascii="Wingdings" w:hAnsi="Wingdings" w:hint="default"/>
      </w:rPr>
    </w:lvl>
  </w:abstractNum>
  <w:abstractNum w:abstractNumId="2" w15:restartNumberingAfterBreak="0">
    <w:nsid w:val="439A2EC7"/>
    <w:multiLevelType w:val="hybridMultilevel"/>
    <w:tmpl w:val="083AD382"/>
    <w:lvl w:ilvl="0" w:tplc="4F18E26C">
      <w:start w:val="1"/>
      <w:numFmt w:val="bullet"/>
      <w:pStyle w:val="Subtitle"/>
      <w:lvlText w:val="•"/>
      <w:lvlJc w:val="left"/>
      <w:pPr>
        <w:ind w:left="360" w:hanging="360"/>
      </w:pPr>
      <w:rPr>
        <w:rFonts w:ascii="Arial" w:hAnsi="Arial" w:hint="default"/>
        <w:b w:val="0"/>
        <w:i w:val="0"/>
        <w:color w:val="00A2E5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C11048"/>
    <w:multiLevelType w:val="hybridMultilevel"/>
    <w:tmpl w:val="A7502D74"/>
    <w:lvl w:ilvl="0" w:tplc="DC30A40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i w:val="0"/>
        <w:color w:val="00A2E5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9B5B7A"/>
    <w:multiLevelType w:val="hybridMultilevel"/>
    <w:tmpl w:val="3C1ED954"/>
    <w:lvl w:ilvl="0" w:tplc="DC30A406">
      <w:start w:val="1"/>
      <w:numFmt w:val="bullet"/>
      <w:lvlText w:val="•"/>
      <w:lvlJc w:val="left"/>
      <w:pPr>
        <w:ind w:left="6445" w:hanging="360"/>
      </w:pPr>
      <w:rPr>
        <w:rFonts w:ascii="Arial" w:hAnsi="Arial" w:hint="default"/>
        <w:b w:val="0"/>
        <w:i w:val="0"/>
        <w:color w:val="00A2E5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30A406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  <w:b w:val="0"/>
        <w:i w:val="0"/>
        <w:color w:val="00A2E5"/>
        <w:sz w:val="2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0A"/>
    <w:rsid w:val="000045DF"/>
    <w:rsid w:val="00010458"/>
    <w:rsid w:val="000170E9"/>
    <w:rsid w:val="00022ACB"/>
    <w:rsid w:val="000325FA"/>
    <w:rsid w:val="000364B1"/>
    <w:rsid w:val="000447B1"/>
    <w:rsid w:val="00075D2D"/>
    <w:rsid w:val="000A6228"/>
    <w:rsid w:val="000F3D90"/>
    <w:rsid w:val="000F4D0A"/>
    <w:rsid w:val="00101CB0"/>
    <w:rsid w:val="00154F11"/>
    <w:rsid w:val="001B6FB8"/>
    <w:rsid w:val="00214CC1"/>
    <w:rsid w:val="002357D7"/>
    <w:rsid w:val="00247AFA"/>
    <w:rsid w:val="0028787F"/>
    <w:rsid w:val="002A250B"/>
    <w:rsid w:val="002A3080"/>
    <w:rsid w:val="002A3315"/>
    <w:rsid w:val="002D7D70"/>
    <w:rsid w:val="00300F8F"/>
    <w:rsid w:val="00310E18"/>
    <w:rsid w:val="00323FAE"/>
    <w:rsid w:val="0034492A"/>
    <w:rsid w:val="00345E93"/>
    <w:rsid w:val="00383FB8"/>
    <w:rsid w:val="003D1289"/>
    <w:rsid w:val="003E522D"/>
    <w:rsid w:val="00413489"/>
    <w:rsid w:val="00440FD3"/>
    <w:rsid w:val="00441484"/>
    <w:rsid w:val="00463D6E"/>
    <w:rsid w:val="004749A7"/>
    <w:rsid w:val="00487949"/>
    <w:rsid w:val="00497F4E"/>
    <w:rsid w:val="00510FB9"/>
    <w:rsid w:val="00543CCF"/>
    <w:rsid w:val="00550A16"/>
    <w:rsid w:val="005C3C70"/>
    <w:rsid w:val="0060122F"/>
    <w:rsid w:val="00645DE0"/>
    <w:rsid w:val="00655B99"/>
    <w:rsid w:val="0070226F"/>
    <w:rsid w:val="00716936"/>
    <w:rsid w:val="00793C89"/>
    <w:rsid w:val="007A5D0C"/>
    <w:rsid w:val="007E67FA"/>
    <w:rsid w:val="00853F1B"/>
    <w:rsid w:val="00891B15"/>
    <w:rsid w:val="008D0D9C"/>
    <w:rsid w:val="008F4188"/>
    <w:rsid w:val="00911C9D"/>
    <w:rsid w:val="0094349F"/>
    <w:rsid w:val="00945221"/>
    <w:rsid w:val="00A666F8"/>
    <w:rsid w:val="00A73DEF"/>
    <w:rsid w:val="00AD7306"/>
    <w:rsid w:val="00AE3BCB"/>
    <w:rsid w:val="00B04F60"/>
    <w:rsid w:val="00B13CD8"/>
    <w:rsid w:val="00B4483D"/>
    <w:rsid w:val="00B541AC"/>
    <w:rsid w:val="00B93BEC"/>
    <w:rsid w:val="00BC0753"/>
    <w:rsid w:val="00BF6625"/>
    <w:rsid w:val="00C77779"/>
    <w:rsid w:val="00C97764"/>
    <w:rsid w:val="00CA3052"/>
    <w:rsid w:val="00CD6CC9"/>
    <w:rsid w:val="00CE4BD6"/>
    <w:rsid w:val="00CE770A"/>
    <w:rsid w:val="00CF3776"/>
    <w:rsid w:val="00D03D12"/>
    <w:rsid w:val="00D202CB"/>
    <w:rsid w:val="00D36949"/>
    <w:rsid w:val="00D945EF"/>
    <w:rsid w:val="00DC2D07"/>
    <w:rsid w:val="00DC2EFF"/>
    <w:rsid w:val="00DD27E1"/>
    <w:rsid w:val="00E230BA"/>
    <w:rsid w:val="00E2747B"/>
    <w:rsid w:val="00F00824"/>
    <w:rsid w:val="00F14412"/>
    <w:rsid w:val="00F275A3"/>
    <w:rsid w:val="00F439BA"/>
    <w:rsid w:val="00F80BC0"/>
    <w:rsid w:val="00FA5DC0"/>
    <w:rsid w:val="00FF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BF7444-2912-4B68-9AF9-66CFBD29F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NHS NSS"/>
    <w:qFormat/>
    <w:rsid w:val="00CE770A"/>
    <w:rPr>
      <w:rFonts w:ascii="Arial" w:hAnsi="Arial"/>
      <w:color w:val="000000" w:themeColor="text1"/>
    </w:rPr>
  </w:style>
  <w:style w:type="paragraph" w:styleId="Heading1">
    <w:name w:val="heading 1"/>
    <w:aliases w:val="Heading 1 NHS NSS"/>
    <w:basedOn w:val="Normal"/>
    <w:next w:val="Normal"/>
    <w:link w:val="Heading1Char"/>
    <w:uiPriority w:val="9"/>
    <w:qFormat/>
    <w:rsid w:val="00CE770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4785"/>
      <w:sz w:val="28"/>
      <w:szCs w:val="28"/>
    </w:rPr>
  </w:style>
  <w:style w:type="paragraph" w:styleId="Heading2">
    <w:name w:val="heading 2"/>
    <w:aliases w:val="Heading 2 NHS NSS"/>
    <w:basedOn w:val="Normal"/>
    <w:next w:val="Normal"/>
    <w:link w:val="Heading2Char"/>
    <w:uiPriority w:val="9"/>
    <w:unhideWhenUsed/>
    <w:qFormat/>
    <w:rsid w:val="00CE770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A2E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770A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1 NHS NSS Char"/>
    <w:basedOn w:val="DefaultParagraphFont"/>
    <w:link w:val="Heading1"/>
    <w:uiPriority w:val="9"/>
    <w:rsid w:val="00CE770A"/>
    <w:rPr>
      <w:rFonts w:ascii="Arial" w:eastAsiaTheme="majorEastAsia" w:hAnsi="Arial" w:cstheme="majorBidi"/>
      <w:b/>
      <w:bCs/>
      <w:color w:val="004785"/>
      <w:sz w:val="28"/>
      <w:szCs w:val="28"/>
    </w:rPr>
  </w:style>
  <w:style w:type="character" w:customStyle="1" w:styleId="Heading2Char">
    <w:name w:val="Heading 2 Char"/>
    <w:aliases w:val="Heading 2 NHS NSS Char"/>
    <w:basedOn w:val="DefaultParagraphFont"/>
    <w:link w:val="Heading2"/>
    <w:uiPriority w:val="9"/>
    <w:rsid w:val="00CE770A"/>
    <w:rPr>
      <w:rFonts w:ascii="Arial" w:eastAsiaTheme="majorEastAsia" w:hAnsi="Arial" w:cstheme="majorBidi"/>
      <w:b/>
      <w:bCs/>
      <w:color w:val="00A2E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770A"/>
    <w:rPr>
      <w:rFonts w:ascii="Arial" w:eastAsiaTheme="majorEastAsia" w:hAnsi="Arial" w:cstheme="majorBidi"/>
      <w:b/>
      <w:bCs/>
      <w:color w:val="000000" w:themeColor="text1"/>
    </w:rPr>
  </w:style>
  <w:style w:type="paragraph" w:styleId="Title">
    <w:name w:val="Title"/>
    <w:aliases w:val="Title NHS NSS"/>
    <w:basedOn w:val="Normal"/>
    <w:next w:val="Normal"/>
    <w:link w:val="TitleChar"/>
    <w:uiPriority w:val="10"/>
    <w:qFormat/>
    <w:rsid w:val="00CE770A"/>
    <w:pPr>
      <w:spacing w:after="300" w:line="240" w:lineRule="auto"/>
      <w:contextualSpacing/>
    </w:pPr>
    <w:rPr>
      <w:rFonts w:eastAsiaTheme="majorEastAsia" w:cstheme="majorBidi"/>
      <w:b/>
      <w:color w:val="004785"/>
      <w:spacing w:val="5"/>
      <w:kern w:val="28"/>
      <w:sz w:val="52"/>
      <w:szCs w:val="52"/>
    </w:rPr>
  </w:style>
  <w:style w:type="character" w:customStyle="1" w:styleId="TitleChar">
    <w:name w:val="Title Char"/>
    <w:aliases w:val="Title NHS NSS Char"/>
    <w:basedOn w:val="DefaultParagraphFont"/>
    <w:link w:val="Title"/>
    <w:uiPriority w:val="10"/>
    <w:rsid w:val="00CE770A"/>
    <w:rPr>
      <w:rFonts w:ascii="Arial" w:eastAsiaTheme="majorEastAsia" w:hAnsi="Arial" w:cstheme="majorBidi"/>
      <w:b/>
      <w:color w:val="004785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E770A"/>
    <w:pPr>
      <w:ind w:left="720"/>
      <w:contextualSpacing/>
    </w:pPr>
  </w:style>
  <w:style w:type="paragraph" w:styleId="Subtitle">
    <w:name w:val="Subtitle"/>
    <w:aliases w:val="Bullet Text NHS NSS"/>
    <w:basedOn w:val="Normal"/>
    <w:next w:val="Normal"/>
    <w:link w:val="SubtitleChar"/>
    <w:uiPriority w:val="11"/>
    <w:qFormat/>
    <w:rsid w:val="00CE770A"/>
    <w:pPr>
      <w:numPr>
        <w:numId w:val="4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Bullet Text NHS NSS Char"/>
    <w:basedOn w:val="DefaultParagraphFont"/>
    <w:link w:val="Subtitle"/>
    <w:uiPriority w:val="11"/>
    <w:rsid w:val="00CE770A"/>
    <w:rPr>
      <w:rFonts w:ascii="Arial" w:eastAsiaTheme="majorEastAsia" w:hAnsi="Arial" w:cstheme="majorBidi"/>
      <w:iCs/>
      <w:color w:val="000000" w:themeColor="text1"/>
      <w:spacing w:val="15"/>
      <w:szCs w:val="24"/>
    </w:rPr>
  </w:style>
  <w:style w:type="character" w:styleId="Emphasis">
    <w:name w:val="Emphasis"/>
    <w:aliases w:val="Emphasis NHS NSS"/>
    <w:basedOn w:val="DefaultParagraphFont"/>
    <w:uiPriority w:val="20"/>
    <w:qFormat/>
    <w:rsid w:val="00CE770A"/>
    <w:rPr>
      <w:rFonts w:ascii="Arial" w:hAnsi="Arial"/>
      <w:b/>
      <w:iCs/>
      <w:color w:val="00A2E5"/>
      <w:sz w:val="22"/>
    </w:rPr>
  </w:style>
  <w:style w:type="paragraph" w:styleId="Quote">
    <w:name w:val="Quote"/>
    <w:aliases w:val="Quote NHS NSS"/>
    <w:basedOn w:val="Normal"/>
    <w:next w:val="Normal"/>
    <w:link w:val="QuoteChar"/>
    <w:uiPriority w:val="29"/>
    <w:qFormat/>
    <w:rsid w:val="00CE770A"/>
    <w:rPr>
      <w:b/>
      <w:iCs/>
      <w:color w:val="004785"/>
      <w:sz w:val="24"/>
    </w:rPr>
  </w:style>
  <w:style w:type="character" w:customStyle="1" w:styleId="QuoteChar">
    <w:name w:val="Quote Char"/>
    <w:aliases w:val="Quote NHS NSS Char"/>
    <w:basedOn w:val="DefaultParagraphFont"/>
    <w:link w:val="Quote"/>
    <w:uiPriority w:val="29"/>
    <w:rsid w:val="00CE770A"/>
    <w:rPr>
      <w:rFonts w:ascii="Arial" w:hAnsi="Arial"/>
      <w:b/>
      <w:iCs/>
      <w:color w:val="004785"/>
      <w:sz w:val="24"/>
    </w:rPr>
  </w:style>
  <w:style w:type="paragraph" w:styleId="Header">
    <w:name w:val="header"/>
    <w:basedOn w:val="Normal"/>
    <w:link w:val="HeaderChar"/>
    <w:uiPriority w:val="99"/>
    <w:unhideWhenUsed/>
    <w:rsid w:val="00CE7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70A"/>
    <w:rPr>
      <w:rFonts w:ascii="Arial" w:hAnsi="Arial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CE7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70A"/>
    <w:rPr>
      <w:rFonts w:ascii="Arial" w:hAnsi="Arial"/>
      <w:color w:val="000000" w:themeColor="text1"/>
    </w:rPr>
  </w:style>
  <w:style w:type="table" w:styleId="TableGrid">
    <w:name w:val="Table Grid"/>
    <w:basedOn w:val="TableNormal"/>
    <w:uiPriority w:val="59"/>
    <w:rsid w:val="00655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rj01\Documents\DaS%20SCI%20Gateway%20templat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HS NS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1D4D0-471B-4B23-B130-1A75FD37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DaS SCI Gateway template</Template>
  <TotalTime>0</TotalTime>
  <Pages>5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NSS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Paolina Leseva</dc:creator>
  <cp:lastModifiedBy>Sonja Gregson</cp:lastModifiedBy>
  <cp:revision>2</cp:revision>
  <cp:lastPrinted>2020-03-16T08:53:00Z</cp:lastPrinted>
  <dcterms:created xsi:type="dcterms:W3CDTF">2020-03-17T09:19:00Z</dcterms:created>
  <dcterms:modified xsi:type="dcterms:W3CDTF">2020-03-17T09:19:00Z</dcterms:modified>
</cp:coreProperties>
</file>